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565" w:rsidRDefault="00775565" w:rsidP="00775565">
      <w:pPr>
        <w:jc w:val="center"/>
        <w:rPr>
          <w:b/>
          <w:sz w:val="28"/>
          <w:szCs w:val="28"/>
        </w:rPr>
      </w:pPr>
      <w:r w:rsidRPr="004D6BDF">
        <w:rPr>
          <w:b/>
          <w:sz w:val="28"/>
          <w:szCs w:val="28"/>
        </w:rPr>
        <w:t>Ceník Dětské skupiny Lištička</w:t>
      </w:r>
    </w:p>
    <w:p w:rsidR="00775565" w:rsidRDefault="00775565" w:rsidP="00775565">
      <w:pPr>
        <w:jc w:val="both"/>
        <w:rPr>
          <w:sz w:val="28"/>
          <w:szCs w:val="28"/>
        </w:rPr>
      </w:pPr>
    </w:p>
    <w:p w:rsidR="00775565" w:rsidRPr="005C6CC4" w:rsidRDefault="00775565" w:rsidP="00775565">
      <w:pPr>
        <w:jc w:val="center"/>
        <w:rPr>
          <w:sz w:val="28"/>
          <w:szCs w:val="28"/>
        </w:rPr>
      </w:pPr>
      <w:r w:rsidRPr="005C6CC4">
        <w:rPr>
          <w:sz w:val="28"/>
          <w:szCs w:val="28"/>
        </w:rPr>
        <w:t>ŠKOLNÉ</w:t>
      </w:r>
    </w:p>
    <w:p w:rsidR="00775565" w:rsidRPr="00A057B9" w:rsidRDefault="00775565" w:rsidP="00775565">
      <w:pPr>
        <w:rPr>
          <w:rFonts w:cstheme="minorHAnsi"/>
          <w:b/>
        </w:rPr>
      </w:pPr>
      <w:r w:rsidRPr="004D6BDF">
        <w:rPr>
          <w:rFonts w:cstheme="minorHAnsi"/>
        </w:rPr>
        <w:t xml:space="preserve">Cena za službu péče o dítě v Dětské skupině Lištička je účtována vždy za </w:t>
      </w:r>
      <w:r>
        <w:rPr>
          <w:rFonts w:cstheme="minorHAnsi"/>
        </w:rPr>
        <w:t xml:space="preserve">aktuální </w:t>
      </w:r>
      <w:r w:rsidRPr="004D6BDF">
        <w:rPr>
          <w:rFonts w:cstheme="minorHAnsi"/>
        </w:rPr>
        <w:t xml:space="preserve">kalendářní měsíc. </w:t>
      </w:r>
      <w:r w:rsidRPr="00A057B9">
        <w:rPr>
          <w:rFonts w:cstheme="minorHAnsi"/>
          <w:b/>
          <w:u w:val="single"/>
        </w:rPr>
        <w:t>Školné je stanoveno paušálně, a to ve výši na 3000 Kč měsíčně.</w:t>
      </w:r>
    </w:p>
    <w:p w:rsidR="00775565" w:rsidRDefault="00775565" w:rsidP="00775565">
      <w:pPr>
        <w:rPr>
          <w:rFonts w:cstheme="minorHAnsi"/>
        </w:rPr>
      </w:pPr>
    </w:p>
    <w:p w:rsidR="00775565" w:rsidRPr="005C6CC4" w:rsidRDefault="00775565" w:rsidP="00775565">
      <w:pPr>
        <w:rPr>
          <w:rFonts w:cstheme="minorHAnsi"/>
          <w:u w:val="single"/>
        </w:rPr>
      </w:pPr>
      <w:r w:rsidRPr="005C6CC4">
        <w:rPr>
          <w:rFonts w:cstheme="minorHAnsi"/>
          <w:u w:val="single"/>
        </w:rPr>
        <w:t>Pokyny k platbě:</w:t>
      </w:r>
    </w:p>
    <w:p w:rsidR="00775565" w:rsidRDefault="00775565" w:rsidP="00775565">
      <w:pPr>
        <w:jc w:val="both"/>
        <w:rPr>
          <w:rFonts w:cstheme="minorHAnsi"/>
        </w:rPr>
      </w:pPr>
      <w:r>
        <w:rPr>
          <w:rFonts w:cstheme="minorHAnsi"/>
        </w:rPr>
        <w:t>Platbu školného je možné provést těmito způsoby:</w:t>
      </w:r>
    </w:p>
    <w:p w:rsidR="00775565" w:rsidRDefault="00775565" w:rsidP="00775565">
      <w:pPr>
        <w:rPr>
          <w:rFonts w:cstheme="minorHAnsi"/>
        </w:rPr>
      </w:pPr>
    </w:p>
    <w:p w:rsidR="00775565" w:rsidRPr="005C6CC4" w:rsidRDefault="00775565" w:rsidP="00775565">
      <w:pPr>
        <w:rPr>
          <w:rFonts w:cstheme="minorHAnsi"/>
        </w:rPr>
      </w:pPr>
      <w:r w:rsidRPr="005C6CC4">
        <w:rPr>
          <w:rFonts w:cstheme="minorHAnsi"/>
        </w:rPr>
        <w:t>1.</w:t>
      </w:r>
      <w:r>
        <w:rPr>
          <w:rFonts w:cstheme="minorHAnsi"/>
        </w:rPr>
        <w:t xml:space="preserve"> </w:t>
      </w:r>
      <w:r w:rsidRPr="005C6CC4">
        <w:rPr>
          <w:rFonts w:cstheme="minorHAnsi"/>
        </w:rPr>
        <w:t>Převodem na bankovní účet</w:t>
      </w:r>
    </w:p>
    <w:p w:rsidR="00775565" w:rsidRDefault="00775565" w:rsidP="00775565">
      <w:pPr>
        <w:pStyle w:val="Normlnweb"/>
        <w:spacing w:before="0" w:beforeAutospacing="0" w:after="0" w:afterAutospacing="0"/>
        <w:rPr>
          <w:rFonts w:asciiTheme="minorHAnsi" w:eastAsiaTheme="minorHAnsi" w:hAnsiTheme="minorHAnsi" w:cstheme="minorHAnsi"/>
          <w:lang w:eastAsia="en-US"/>
        </w:rPr>
      </w:pPr>
    </w:p>
    <w:p w:rsidR="00775565" w:rsidRPr="005C6CC4" w:rsidRDefault="00775565" w:rsidP="00775565">
      <w:pPr>
        <w:pStyle w:val="Normlnweb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lang w:eastAsia="en-US"/>
        </w:rPr>
      </w:pPr>
      <w:r w:rsidRPr="005C6CC4">
        <w:rPr>
          <w:rFonts w:asciiTheme="minorHAnsi" w:eastAsiaTheme="minorHAnsi" w:hAnsiTheme="minorHAnsi" w:cstheme="minorHAnsi"/>
          <w:lang w:eastAsia="en-US"/>
        </w:rPr>
        <w:t>Bankovní účet: </w:t>
      </w:r>
      <w:r w:rsidRPr="00812727">
        <w:rPr>
          <w:rFonts w:asciiTheme="minorHAnsi" w:eastAsiaTheme="minorHAnsi" w:hAnsiTheme="minorHAnsi" w:cstheme="minorHAnsi"/>
          <w:lang w:eastAsia="en-US"/>
        </w:rPr>
        <w:t>1221443811/0100</w:t>
      </w:r>
    </w:p>
    <w:p w:rsidR="00775565" w:rsidRPr="005C6CC4" w:rsidRDefault="00775565" w:rsidP="00775565">
      <w:pPr>
        <w:pStyle w:val="Normlnweb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lang w:eastAsia="en-US"/>
        </w:rPr>
      </w:pPr>
      <w:r w:rsidRPr="005C6CC4">
        <w:rPr>
          <w:rFonts w:asciiTheme="minorHAnsi" w:eastAsiaTheme="minorHAnsi" w:hAnsiTheme="minorHAnsi" w:cstheme="minorHAnsi"/>
          <w:lang w:eastAsia="en-US"/>
        </w:rPr>
        <w:t xml:space="preserve">Variabilní symbol: </w:t>
      </w:r>
      <w:r>
        <w:rPr>
          <w:rFonts w:asciiTheme="minorHAnsi" w:eastAsiaTheme="minorHAnsi" w:hAnsiTheme="minorHAnsi" w:cstheme="minorHAnsi"/>
          <w:lang w:eastAsia="en-US"/>
        </w:rPr>
        <w:t>identifikační číslo dítěte (bude přiděleno při přijetí dítěte do DS)</w:t>
      </w:r>
    </w:p>
    <w:p w:rsidR="00775565" w:rsidRPr="005C6CC4" w:rsidRDefault="00775565" w:rsidP="00775565">
      <w:pPr>
        <w:pStyle w:val="Normlnweb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lang w:eastAsia="en-US"/>
        </w:rPr>
      </w:pPr>
      <w:r w:rsidRPr="005C6CC4">
        <w:rPr>
          <w:rFonts w:asciiTheme="minorHAnsi" w:eastAsiaTheme="minorHAnsi" w:hAnsiTheme="minorHAnsi" w:cstheme="minorHAnsi"/>
          <w:lang w:eastAsia="en-US"/>
        </w:rPr>
        <w:t>Splatnost: do 15. dne v měsíci</w:t>
      </w:r>
    </w:p>
    <w:p w:rsidR="00775565" w:rsidRPr="005C6CC4" w:rsidRDefault="00775565" w:rsidP="00775565">
      <w:pPr>
        <w:pStyle w:val="Normlnweb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lang w:eastAsia="en-US"/>
        </w:rPr>
      </w:pPr>
      <w:r w:rsidRPr="005C6CC4">
        <w:rPr>
          <w:rFonts w:asciiTheme="minorHAnsi" w:eastAsiaTheme="minorHAnsi" w:hAnsiTheme="minorHAnsi" w:cstheme="minorHAnsi"/>
          <w:lang w:eastAsia="en-US"/>
        </w:rPr>
        <w:t>Prosím, platbu provádějte za ten daný příslušný měsíc.</w:t>
      </w:r>
    </w:p>
    <w:p w:rsidR="00775565" w:rsidRPr="006E1BDA" w:rsidRDefault="00775565" w:rsidP="00775565">
      <w:pPr>
        <w:rPr>
          <w:sz w:val="20"/>
        </w:rPr>
      </w:pPr>
    </w:p>
    <w:p w:rsidR="00775565" w:rsidRDefault="00775565" w:rsidP="00775565">
      <w:r>
        <w:t>2. Platba v </w:t>
      </w:r>
      <w:r w:rsidRPr="005C6CC4">
        <w:t>hotovosti</w:t>
      </w:r>
    </w:p>
    <w:p w:rsidR="00775565" w:rsidRDefault="00775565" w:rsidP="00775565">
      <w:r>
        <w:t>Po vzájemné domluvě je možné školné platit v hotovosti u koordinátora DS. Splatnost je do 15. dne v měsíci.</w:t>
      </w:r>
    </w:p>
    <w:p w:rsidR="00775565" w:rsidRDefault="00775565" w:rsidP="00775565">
      <w:pPr>
        <w:jc w:val="both"/>
        <w:rPr>
          <w:sz w:val="28"/>
          <w:szCs w:val="28"/>
        </w:rPr>
      </w:pPr>
    </w:p>
    <w:p w:rsidR="00775565" w:rsidRDefault="00775565" w:rsidP="00775565">
      <w:pPr>
        <w:jc w:val="center"/>
        <w:rPr>
          <w:sz w:val="28"/>
          <w:szCs w:val="28"/>
        </w:rPr>
      </w:pPr>
      <w:r w:rsidRPr="00210767">
        <w:rPr>
          <w:sz w:val="28"/>
          <w:szCs w:val="28"/>
        </w:rPr>
        <w:t>STRAVNÉ</w:t>
      </w:r>
    </w:p>
    <w:p w:rsidR="00775565" w:rsidRDefault="00775565" w:rsidP="00775565">
      <w:pPr>
        <w:pStyle w:val="Normlnweb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lang w:eastAsia="en-US"/>
        </w:rPr>
      </w:pPr>
      <w:r w:rsidRPr="00210767">
        <w:rPr>
          <w:rFonts w:asciiTheme="minorHAnsi" w:eastAsiaTheme="minorHAnsi" w:hAnsiTheme="minorHAnsi" w:cstheme="minorHAnsi"/>
          <w:lang w:eastAsia="en-US"/>
        </w:rPr>
        <w:t xml:space="preserve">Cena stravného je stanovena dle platného ceníku Školní jídelny </w:t>
      </w:r>
      <w:r>
        <w:rPr>
          <w:rFonts w:asciiTheme="minorHAnsi" w:eastAsiaTheme="minorHAnsi" w:hAnsiTheme="minorHAnsi" w:cstheme="minorHAnsi"/>
          <w:lang w:eastAsia="en-US"/>
        </w:rPr>
        <w:t>Řezníčkova</w:t>
      </w:r>
      <w:r w:rsidRPr="00210767">
        <w:rPr>
          <w:rFonts w:asciiTheme="minorHAnsi" w:eastAsiaTheme="minorHAnsi" w:hAnsiTheme="minorHAnsi" w:cstheme="minorHAnsi"/>
          <w:lang w:eastAsia="en-US"/>
        </w:rPr>
        <w:t>.</w:t>
      </w:r>
      <w:r>
        <w:rPr>
          <w:rFonts w:asciiTheme="minorHAnsi" w:eastAsiaTheme="minorHAnsi" w:hAnsiTheme="minorHAnsi" w:cstheme="minorHAnsi"/>
          <w:lang w:eastAsia="en-US"/>
        </w:rPr>
        <w:t xml:space="preserve"> Platba se </w:t>
      </w:r>
      <w:r w:rsidRPr="00210767">
        <w:rPr>
          <w:rFonts w:asciiTheme="minorHAnsi" w:eastAsiaTheme="minorHAnsi" w:hAnsiTheme="minorHAnsi" w:cstheme="minorHAnsi"/>
          <w:lang w:eastAsia="en-US"/>
        </w:rPr>
        <w:t xml:space="preserve">poukazuje na účet Školní jídelny nebo poštovní poukázkou dle pokynů Školní jídelny. </w:t>
      </w:r>
    </w:p>
    <w:p w:rsidR="00775565" w:rsidRDefault="00775565" w:rsidP="00775565">
      <w:pPr>
        <w:pStyle w:val="Normlnweb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lang w:eastAsia="en-US"/>
        </w:rPr>
      </w:pPr>
    </w:p>
    <w:p w:rsidR="00775565" w:rsidRDefault="00775565" w:rsidP="00775565">
      <w:pPr>
        <w:pStyle w:val="Normlnweb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Veškeré informace o stravování naleznete na webových stránkách školní jídelny Řezníčkova.</w:t>
      </w:r>
    </w:p>
    <w:p w:rsidR="00775565" w:rsidRDefault="00775565" w:rsidP="00775565">
      <w:pPr>
        <w:pStyle w:val="Normlnweb"/>
        <w:spacing w:before="0" w:beforeAutospacing="0" w:after="0" w:afterAutospacing="0" w:line="276" w:lineRule="auto"/>
        <w:rPr>
          <w:rFonts w:asciiTheme="minorHAnsi" w:eastAsiaTheme="minorHAnsi" w:hAnsiTheme="minorHAnsi" w:cstheme="minorHAnsi"/>
          <w:lang w:eastAsia="en-U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75565" w:rsidRPr="001C3C2C" w:rsidTr="000072B7">
        <w:tc>
          <w:tcPr>
            <w:tcW w:w="4531" w:type="dxa"/>
          </w:tcPr>
          <w:p w:rsidR="00775565" w:rsidRPr="001C3C2C" w:rsidRDefault="00775565" w:rsidP="000072B7">
            <w:pPr>
              <w:jc w:val="both"/>
            </w:pPr>
            <w:r w:rsidRPr="001C3C2C">
              <w:t>Celodenní strava pro děti do 6 let</w:t>
            </w:r>
          </w:p>
        </w:tc>
        <w:tc>
          <w:tcPr>
            <w:tcW w:w="4531" w:type="dxa"/>
          </w:tcPr>
          <w:p w:rsidR="00775565" w:rsidRPr="001C3C2C" w:rsidRDefault="00775565" w:rsidP="000072B7">
            <w:pPr>
              <w:jc w:val="both"/>
            </w:pPr>
            <w:r>
              <w:t>95 Kč</w:t>
            </w:r>
          </w:p>
        </w:tc>
      </w:tr>
      <w:tr w:rsidR="00775565" w:rsidRPr="001C3C2C" w:rsidTr="000072B7">
        <w:tc>
          <w:tcPr>
            <w:tcW w:w="4531" w:type="dxa"/>
          </w:tcPr>
          <w:p w:rsidR="00775565" w:rsidRPr="001C3C2C" w:rsidRDefault="00775565" w:rsidP="000072B7">
            <w:pPr>
              <w:jc w:val="both"/>
            </w:pPr>
          </w:p>
        </w:tc>
        <w:tc>
          <w:tcPr>
            <w:tcW w:w="4531" w:type="dxa"/>
          </w:tcPr>
          <w:p w:rsidR="00775565" w:rsidRPr="001C3C2C" w:rsidRDefault="00775565" w:rsidP="000072B7">
            <w:pPr>
              <w:jc w:val="both"/>
            </w:pPr>
          </w:p>
        </w:tc>
      </w:tr>
    </w:tbl>
    <w:p w:rsidR="00775565" w:rsidRPr="00C04F30" w:rsidRDefault="00775565" w:rsidP="00775565"/>
    <w:p w:rsidR="00775565" w:rsidRPr="00C04F30" w:rsidRDefault="00775565" w:rsidP="00775565"/>
    <w:p w:rsidR="00775565" w:rsidRPr="00F9308B" w:rsidRDefault="00775565" w:rsidP="00775565"/>
    <w:p w:rsidR="003F57B8" w:rsidRPr="005A03B2" w:rsidRDefault="003F57B8" w:rsidP="005A03B2">
      <w:bookmarkStart w:id="0" w:name="_GoBack"/>
      <w:bookmarkEnd w:id="0"/>
    </w:p>
    <w:sectPr w:rsidR="003F57B8" w:rsidRPr="005A03B2" w:rsidSect="00241C6D">
      <w:headerReference w:type="default" r:id="rId8"/>
      <w:footerReference w:type="default" r:id="rId9"/>
      <w:pgSz w:w="11906" w:h="16838" w:code="9"/>
      <w:pgMar w:top="851" w:right="851" w:bottom="851" w:left="851" w:header="221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A94" w:rsidRDefault="009F1A94" w:rsidP="001606E1">
      <w:r>
        <w:separator/>
      </w:r>
    </w:p>
  </w:endnote>
  <w:endnote w:type="continuationSeparator" w:id="0">
    <w:p w:rsidR="009F1A94" w:rsidRDefault="009F1A94" w:rsidP="00160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6E1" w:rsidRDefault="00B64260" w:rsidP="006815F6">
    <w:pPr>
      <w:pStyle w:val="Zpat"/>
      <w:tabs>
        <w:tab w:val="left" w:pos="9799"/>
      </w:tabs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0</wp:posOffset>
          </wp:positionH>
          <wp:positionV relativeFrom="bottomMargin">
            <wp:posOffset>0</wp:posOffset>
          </wp:positionV>
          <wp:extent cx="4474800" cy="284400"/>
          <wp:effectExtent l="0" t="0" r="0" b="1905"/>
          <wp:wrapTight wrapText="bothSides">
            <wp:wrapPolygon edited="0">
              <wp:start x="0" y="0"/>
              <wp:lineTo x="0" y="20295"/>
              <wp:lineTo x="4230" y="20295"/>
              <wp:lineTo x="17566" y="20295"/>
              <wp:lineTo x="21428" y="8698"/>
              <wp:lineTo x="21428" y="1450"/>
              <wp:lineTo x="18945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z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48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A94" w:rsidRDefault="009F1A94" w:rsidP="001606E1">
      <w:r>
        <w:separator/>
      </w:r>
    </w:p>
  </w:footnote>
  <w:footnote w:type="continuationSeparator" w:id="0">
    <w:p w:rsidR="009F1A94" w:rsidRDefault="009F1A94" w:rsidP="00160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6E1" w:rsidRDefault="00B64260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margin">
            <wp:align>right</wp:align>
          </wp:positionH>
          <wp:positionV relativeFrom="page">
            <wp:posOffset>856615</wp:posOffset>
          </wp:positionV>
          <wp:extent cx="2671200" cy="262800"/>
          <wp:effectExtent l="0" t="0" r="0" b="4445"/>
          <wp:wrapTight wrapText="bothSides">
            <wp:wrapPolygon edited="0">
              <wp:start x="0" y="0"/>
              <wp:lineTo x="0" y="20397"/>
              <wp:lineTo x="2465" y="20397"/>
              <wp:lineTo x="19874" y="20397"/>
              <wp:lineTo x="21415" y="7845"/>
              <wp:lineTo x="21415" y="0"/>
              <wp:lineTo x="189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r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1200" cy="26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0717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864800" cy="561600"/>
          <wp:effectExtent l="0" t="0" r="254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1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48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6565"/>
    <w:multiLevelType w:val="hybridMultilevel"/>
    <w:tmpl w:val="CCFEE658"/>
    <w:lvl w:ilvl="0" w:tplc="F0CECFD2">
      <w:start w:val="1"/>
      <w:numFmt w:val="bullet"/>
      <w:lvlText w:val="-"/>
      <w:lvlJc w:val="left"/>
      <w:pPr>
        <w:ind w:left="1211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15871C53"/>
    <w:multiLevelType w:val="hybridMultilevel"/>
    <w:tmpl w:val="9B94ED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94BF1"/>
    <w:multiLevelType w:val="hybridMultilevel"/>
    <w:tmpl w:val="D920320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D6927"/>
    <w:multiLevelType w:val="hybridMultilevel"/>
    <w:tmpl w:val="AE4628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62F3B"/>
    <w:multiLevelType w:val="hybridMultilevel"/>
    <w:tmpl w:val="5A723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060AEC"/>
    <w:multiLevelType w:val="hybridMultilevel"/>
    <w:tmpl w:val="60AAD27C"/>
    <w:lvl w:ilvl="0" w:tplc="B63E0D80">
      <w:start w:val="6"/>
      <w:numFmt w:val="bullet"/>
      <w:lvlText w:val="-"/>
      <w:lvlJc w:val="left"/>
      <w:pPr>
        <w:ind w:left="1080" w:hanging="360"/>
      </w:pPr>
      <w:rPr>
        <w:rFonts w:ascii="Verdana" w:eastAsia="Times New Roman" w:hAnsi="Verdan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EA4485"/>
    <w:multiLevelType w:val="hybridMultilevel"/>
    <w:tmpl w:val="BBECD2E0"/>
    <w:lvl w:ilvl="0" w:tplc="FC3E8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D043B16"/>
    <w:multiLevelType w:val="hybridMultilevel"/>
    <w:tmpl w:val="9BE418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0F54DD"/>
    <w:multiLevelType w:val="hybridMultilevel"/>
    <w:tmpl w:val="BA70F8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95D74"/>
    <w:multiLevelType w:val="hybridMultilevel"/>
    <w:tmpl w:val="8CEE04E2"/>
    <w:lvl w:ilvl="0" w:tplc="BCEE7A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7B5D93"/>
    <w:multiLevelType w:val="hybridMultilevel"/>
    <w:tmpl w:val="37C886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7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340"/>
    <w:rsid w:val="000146C6"/>
    <w:rsid w:val="001606E1"/>
    <w:rsid w:val="001F67F6"/>
    <w:rsid w:val="00241C6D"/>
    <w:rsid w:val="002638E0"/>
    <w:rsid w:val="00294228"/>
    <w:rsid w:val="002B0717"/>
    <w:rsid w:val="003153E9"/>
    <w:rsid w:val="003958CC"/>
    <w:rsid w:val="003F57B8"/>
    <w:rsid w:val="00437229"/>
    <w:rsid w:val="00441C68"/>
    <w:rsid w:val="0044524A"/>
    <w:rsid w:val="00447CA3"/>
    <w:rsid w:val="004A5EDE"/>
    <w:rsid w:val="004C5CEB"/>
    <w:rsid w:val="00540DE4"/>
    <w:rsid w:val="005A03B2"/>
    <w:rsid w:val="00635542"/>
    <w:rsid w:val="00671DB4"/>
    <w:rsid w:val="006815F6"/>
    <w:rsid w:val="00722340"/>
    <w:rsid w:val="00775565"/>
    <w:rsid w:val="00797D68"/>
    <w:rsid w:val="00833F27"/>
    <w:rsid w:val="008B46D6"/>
    <w:rsid w:val="008D326E"/>
    <w:rsid w:val="009E4D6C"/>
    <w:rsid w:val="009F1A94"/>
    <w:rsid w:val="00A24ACB"/>
    <w:rsid w:val="00AD10EE"/>
    <w:rsid w:val="00AF02A7"/>
    <w:rsid w:val="00B44446"/>
    <w:rsid w:val="00B456AE"/>
    <w:rsid w:val="00B63B04"/>
    <w:rsid w:val="00B64260"/>
    <w:rsid w:val="00B64C18"/>
    <w:rsid w:val="00BE21CF"/>
    <w:rsid w:val="00C576FA"/>
    <w:rsid w:val="00CD7ABE"/>
    <w:rsid w:val="00CF1D91"/>
    <w:rsid w:val="00D1769B"/>
    <w:rsid w:val="00DC3B88"/>
    <w:rsid w:val="00DE1CAE"/>
    <w:rsid w:val="00E43EED"/>
    <w:rsid w:val="00EF1400"/>
    <w:rsid w:val="00F24234"/>
    <w:rsid w:val="00FC5FE7"/>
    <w:rsid w:val="00FF3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DC2E130D-1272-4705-A1B8-ACAEE74A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38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606E1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606E1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606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606E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606E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606E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606E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606E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606E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606E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06E1"/>
  </w:style>
  <w:style w:type="paragraph" w:styleId="Zpat">
    <w:name w:val="footer"/>
    <w:basedOn w:val="Normln"/>
    <w:link w:val="ZpatChar"/>
    <w:uiPriority w:val="99"/>
    <w:unhideWhenUsed/>
    <w:rsid w:val="001606E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06E1"/>
  </w:style>
  <w:style w:type="paragraph" w:styleId="Normlnweb">
    <w:name w:val="Normal (Web)"/>
    <w:basedOn w:val="Normln"/>
    <w:uiPriority w:val="99"/>
    <w:unhideWhenUsed/>
    <w:rsid w:val="001606E1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1606E1"/>
    <w:rPr>
      <w:b/>
      <w:bCs/>
    </w:rPr>
  </w:style>
  <w:style w:type="character" w:styleId="Zdraznn">
    <w:name w:val="Emphasis"/>
    <w:basedOn w:val="Standardnpsmoodstavce"/>
    <w:uiPriority w:val="20"/>
    <w:qFormat/>
    <w:rsid w:val="001606E1"/>
    <w:rPr>
      <w:i/>
      <w:iCs/>
    </w:rPr>
  </w:style>
  <w:style w:type="character" w:styleId="Hypertextovodkaz">
    <w:name w:val="Hyperlink"/>
    <w:basedOn w:val="Standardnpsmoodstavce"/>
    <w:uiPriority w:val="99"/>
    <w:semiHidden/>
    <w:unhideWhenUsed/>
    <w:rsid w:val="001606E1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606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606E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606E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606E1"/>
    <w:rPr>
      <w:rFonts w:asciiTheme="majorHAnsi" w:eastAsiaTheme="majorEastAsia" w:hAnsiTheme="majorHAnsi" w:cstheme="majorBidi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606E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606E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606E1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606E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606E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606E1"/>
    <w:rPr>
      <w:b/>
      <w:bCs/>
      <w:smallCaps/>
      <w:color w:val="595959" w:themeColor="text1" w:themeTint="A6"/>
      <w:spacing w:val="6"/>
    </w:rPr>
  </w:style>
  <w:style w:type="paragraph" w:styleId="Nzev">
    <w:name w:val="Title"/>
    <w:basedOn w:val="Normln"/>
    <w:next w:val="Normln"/>
    <w:link w:val="NzevChar"/>
    <w:uiPriority w:val="10"/>
    <w:qFormat/>
    <w:rsid w:val="001606E1"/>
    <w:pPr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606E1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Podtitul">
    <w:name w:val="Subtitle"/>
    <w:basedOn w:val="Normln"/>
    <w:next w:val="Normln"/>
    <w:link w:val="PodtitulChar"/>
    <w:uiPriority w:val="11"/>
    <w:qFormat/>
    <w:rsid w:val="001606E1"/>
    <w:pPr>
      <w:numPr>
        <w:ilvl w:val="1"/>
      </w:numPr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Standardnpsmoodstavce"/>
    <w:link w:val="Podtitul"/>
    <w:uiPriority w:val="11"/>
    <w:rsid w:val="001606E1"/>
    <w:rPr>
      <w:rFonts w:asciiTheme="majorHAnsi" w:eastAsiaTheme="majorEastAsia" w:hAnsiTheme="majorHAnsi" w:cstheme="majorBidi"/>
      <w:sz w:val="24"/>
      <w:szCs w:val="24"/>
    </w:rPr>
  </w:style>
  <w:style w:type="paragraph" w:styleId="Bezmezer">
    <w:name w:val="No Spacing"/>
    <w:uiPriority w:val="1"/>
    <w:qFormat/>
    <w:rsid w:val="001606E1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1606E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606E1"/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606E1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606E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606E1"/>
    <w:rPr>
      <w:i/>
      <w:iCs/>
      <w:color w:val="404040" w:themeColor="text1" w:themeTint="BF"/>
    </w:rPr>
  </w:style>
  <w:style w:type="character" w:styleId="Zdraznnintenzivn">
    <w:name w:val="Intense Emphasis"/>
    <w:basedOn w:val="Standardnpsmoodstavce"/>
    <w:uiPriority w:val="21"/>
    <w:qFormat/>
    <w:rsid w:val="001606E1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1606E1"/>
    <w:rPr>
      <w:smallCaps/>
      <w:color w:val="404040" w:themeColor="text1" w:themeTint="BF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1606E1"/>
    <w:rPr>
      <w:b/>
      <w:bCs/>
      <w:smallCaps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1606E1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606E1"/>
    <w:pPr>
      <w:outlineLvl w:val="9"/>
    </w:pPr>
  </w:style>
  <w:style w:type="paragraph" w:styleId="Odstavecseseznamem">
    <w:name w:val="List Paragraph"/>
    <w:basedOn w:val="Normln"/>
    <w:uiPriority w:val="34"/>
    <w:qFormat/>
    <w:rsid w:val="002638E0"/>
    <w:pPr>
      <w:ind w:left="720"/>
      <w:contextualSpacing/>
    </w:pPr>
  </w:style>
  <w:style w:type="paragraph" w:customStyle="1" w:styleId="Default">
    <w:name w:val="Default"/>
    <w:rsid w:val="002638E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75565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6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9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6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ol\Downloads\CHOL_%20hlavi&#269;kov&#253;%20pap&#237;r%202023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D7C2-6363-4804-972F-7F0F1594D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CHOL_ hlavičkový papír 2023</Template>
  <TotalTime>2</TotalTime>
  <Pages>1</Pages>
  <Words>138</Words>
  <Characters>817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chol</dc:creator>
  <cp:keywords/>
  <dc:description/>
  <cp:lastModifiedBy>Lenovo</cp:lastModifiedBy>
  <cp:revision>2</cp:revision>
  <cp:lastPrinted>2023-03-30T08:51:00Z</cp:lastPrinted>
  <dcterms:created xsi:type="dcterms:W3CDTF">2024-03-09T11:15:00Z</dcterms:created>
  <dcterms:modified xsi:type="dcterms:W3CDTF">2024-03-09T11:15:00Z</dcterms:modified>
</cp:coreProperties>
</file>